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4EA74E" w14:textId="77777777" w:rsidR="00C87C69" w:rsidRPr="0077742E" w:rsidRDefault="00C87C69" w:rsidP="00864D11">
      <w:pPr>
        <w:pStyle w:val="Brezrazmikov"/>
        <w:jc w:val="both"/>
        <w:rPr>
          <w:rFonts w:ascii="Arial" w:hAnsi="Arial" w:cs="Arial"/>
          <w:i/>
        </w:rPr>
      </w:pPr>
    </w:p>
    <w:p w14:paraId="2A755A0B" w14:textId="77777777" w:rsidR="00C87C69" w:rsidRPr="0077742E" w:rsidRDefault="00C87C69" w:rsidP="00864D11">
      <w:pPr>
        <w:pStyle w:val="Brezrazmikov"/>
        <w:jc w:val="both"/>
        <w:rPr>
          <w:rFonts w:ascii="Arial" w:hAnsi="Arial" w:cs="Arial"/>
          <w:i/>
        </w:rPr>
      </w:pPr>
    </w:p>
    <w:p w14:paraId="35AF7D64" w14:textId="50219200" w:rsidR="000148F2" w:rsidRPr="00864D11" w:rsidRDefault="00864D11" w:rsidP="00864D11">
      <w:pPr>
        <w:jc w:val="both"/>
        <w:rPr>
          <w:rFonts w:ascii="Arial" w:hAnsi="Arial" w:cs="Arial"/>
          <w:i/>
          <w:iCs/>
        </w:rPr>
      </w:pPr>
      <w:bookmarkStart w:id="0" w:name="_Hlk226032011"/>
      <w:r w:rsidRPr="00864D11">
        <w:rPr>
          <w:rFonts w:ascii="Arial" w:hAnsi="Arial" w:cs="Arial"/>
          <w:i/>
          <w:iCs/>
        </w:rPr>
        <w:t>Sporočilo za javnost</w:t>
      </w:r>
    </w:p>
    <w:p w14:paraId="69144942" w14:textId="32EADC0C" w:rsidR="0023507E" w:rsidRDefault="0023507E" w:rsidP="00864D11">
      <w:pPr>
        <w:jc w:val="both"/>
        <w:rPr>
          <w:rFonts w:ascii="Arial" w:hAnsi="Arial" w:cs="Arial"/>
          <w:b/>
          <w:bCs/>
        </w:rPr>
      </w:pPr>
      <w:r w:rsidRPr="000148F2">
        <w:rPr>
          <w:rFonts w:ascii="Arial" w:hAnsi="Arial" w:cs="Arial"/>
          <w:b/>
          <w:bCs/>
        </w:rPr>
        <w:t xml:space="preserve">Odziv župana Mestne občine Krško Janeza Kerina na očitke </w:t>
      </w:r>
      <w:r w:rsidR="009379B7" w:rsidRPr="000148F2">
        <w:rPr>
          <w:rFonts w:ascii="Arial" w:hAnsi="Arial" w:cs="Arial"/>
          <w:b/>
          <w:bCs/>
        </w:rPr>
        <w:t xml:space="preserve">svetniških skupin </w:t>
      </w:r>
      <w:r w:rsidR="000148F2" w:rsidRPr="000148F2">
        <w:rPr>
          <w:rFonts w:ascii="Arial" w:hAnsi="Arial" w:cs="Arial"/>
          <w:b/>
          <w:bCs/>
        </w:rPr>
        <w:t>SLS, Gibanje Svoboda in SD, Energično za Krško, Obrtno-podjetniške liste ter samostojne svetnice</w:t>
      </w:r>
    </w:p>
    <w:p w14:paraId="1E45270E" w14:textId="7BF9A294" w:rsidR="00864D11" w:rsidRPr="00864D11" w:rsidRDefault="00864D11" w:rsidP="00864D11">
      <w:pPr>
        <w:jc w:val="both"/>
        <w:rPr>
          <w:rFonts w:ascii="Arial" w:hAnsi="Arial" w:cs="Arial"/>
          <w:i/>
          <w:iCs/>
        </w:rPr>
      </w:pPr>
      <w:r w:rsidRPr="00864D11">
        <w:rPr>
          <w:rFonts w:ascii="Arial" w:hAnsi="Arial" w:cs="Arial"/>
          <w:i/>
          <w:iCs/>
        </w:rPr>
        <w:t>Vir: Mestna občina Krško</w:t>
      </w:r>
    </w:p>
    <w:p w14:paraId="00344915" w14:textId="77777777" w:rsidR="00864D11" w:rsidRDefault="00864D11" w:rsidP="00864D11">
      <w:pPr>
        <w:jc w:val="both"/>
        <w:rPr>
          <w:rFonts w:ascii="Arial" w:hAnsi="Arial" w:cs="Arial"/>
        </w:rPr>
      </w:pPr>
    </w:p>
    <w:p w14:paraId="5AAD38E7" w14:textId="197387FA" w:rsidR="009379B7" w:rsidRPr="00864D11" w:rsidRDefault="00864D11" w:rsidP="00864D11">
      <w:pPr>
        <w:jc w:val="both"/>
        <w:rPr>
          <w:rFonts w:ascii="Arial" w:hAnsi="Arial" w:cs="Arial"/>
          <w:b/>
          <w:bCs/>
        </w:rPr>
      </w:pPr>
      <w:r w:rsidRPr="00864D11">
        <w:rPr>
          <w:rFonts w:ascii="Arial" w:hAnsi="Arial" w:cs="Arial"/>
          <w:i/>
          <w:iCs/>
        </w:rPr>
        <w:t>Krško, 3. april 2026 –</w:t>
      </w:r>
      <w:r>
        <w:rPr>
          <w:rFonts w:ascii="Arial" w:hAnsi="Arial" w:cs="Arial"/>
        </w:rPr>
        <w:t xml:space="preserve"> </w:t>
      </w:r>
      <w:r w:rsidR="009379B7" w:rsidRPr="00864D11">
        <w:rPr>
          <w:rFonts w:ascii="Arial" w:hAnsi="Arial" w:cs="Arial"/>
          <w:b/>
          <w:bCs/>
        </w:rPr>
        <w:t>Na očitke, ki so jih v sporočilu za javnost</w:t>
      </w:r>
      <w:r w:rsidRPr="00864D11">
        <w:rPr>
          <w:rFonts w:ascii="Arial" w:hAnsi="Arial" w:cs="Arial"/>
          <w:b/>
          <w:bCs/>
        </w:rPr>
        <w:t xml:space="preserve"> z naslovom </w:t>
      </w:r>
      <w:r w:rsidRPr="00864D11">
        <w:rPr>
          <w:rFonts w:ascii="Arial" w:hAnsi="Arial" w:cs="Arial"/>
          <w:b/>
          <w:bCs/>
          <w:i/>
          <w:iCs/>
        </w:rPr>
        <w:t xml:space="preserve">Svetniki zaradi suma zlorab, nepotizma in koruptivnih ravnanj vložili kazensko ovadbo v primeru imenovanja direktorja LEAD </w:t>
      </w:r>
      <w:r w:rsidR="009379B7" w:rsidRPr="00864D11">
        <w:rPr>
          <w:rFonts w:ascii="Arial" w:hAnsi="Arial" w:cs="Arial"/>
          <w:b/>
          <w:bCs/>
        </w:rPr>
        <w:t xml:space="preserve">podale </w:t>
      </w:r>
      <w:r w:rsidR="00FB45F1" w:rsidRPr="00864D11">
        <w:rPr>
          <w:rFonts w:ascii="Arial" w:hAnsi="Arial" w:cs="Arial"/>
          <w:b/>
          <w:bCs/>
        </w:rPr>
        <w:t>s</w:t>
      </w:r>
      <w:r w:rsidR="009379B7" w:rsidRPr="00864D11">
        <w:rPr>
          <w:rFonts w:ascii="Arial" w:hAnsi="Arial" w:cs="Arial"/>
          <w:b/>
          <w:bCs/>
        </w:rPr>
        <w:t xml:space="preserve">vetniške skupine </w:t>
      </w:r>
      <w:r w:rsidR="00D23F0F" w:rsidRPr="00864D11">
        <w:rPr>
          <w:rFonts w:ascii="Arial" w:hAnsi="Arial" w:cs="Arial"/>
          <w:b/>
          <w:bCs/>
        </w:rPr>
        <w:t xml:space="preserve">Občinskega sveta Mestne občine Krško </w:t>
      </w:r>
      <w:r w:rsidR="00FB45F1" w:rsidRPr="00864D11">
        <w:rPr>
          <w:rFonts w:ascii="Arial" w:hAnsi="Arial" w:cs="Arial"/>
          <w:b/>
          <w:bCs/>
        </w:rPr>
        <w:t xml:space="preserve">SLS, Gibanje Svoboda in SD, Energično za Krško, Obrtno-podjetniška lista ter samostojna svetnica </w:t>
      </w:r>
      <w:r w:rsidR="009379B7" w:rsidRPr="00864D11">
        <w:rPr>
          <w:rFonts w:ascii="Arial" w:hAnsi="Arial" w:cs="Arial"/>
          <w:b/>
          <w:bCs/>
        </w:rPr>
        <w:t>in se nanašajo na domnevne nepravilnosti v postopku imenovanja direktorja javnega zavoda LEAD, se je odzval župan Mestne občine Krško Janez Kerin. Svetniki v svojem sporočilu med drugim navajajo sume zlorab, nepotizma, koruptivnih ravnanj ter nepravilnosti pri izvedbi korespondenčne seje in objavi javnega razpisa.</w:t>
      </w:r>
    </w:p>
    <w:p w14:paraId="426CE676" w14:textId="77777777" w:rsidR="009379B7" w:rsidRPr="009379B7" w:rsidRDefault="009379B7" w:rsidP="00864D11">
      <w:pPr>
        <w:jc w:val="both"/>
        <w:rPr>
          <w:rFonts w:ascii="Arial" w:hAnsi="Arial" w:cs="Arial"/>
        </w:rPr>
      </w:pPr>
      <w:r w:rsidRPr="009379B7">
        <w:rPr>
          <w:rFonts w:ascii="Arial" w:hAnsi="Arial" w:cs="Arial"/>
        </w:rPr>
        <w:t>V nadaljevanju objavljamo odziv župana v celoti:</w:t>
      </w:r>
    </w:p>
    <w:p w14:paraId="4A4B4B95" w14:textId="66A6741F" w:rsidR="0023507E" w:rsidRPr="009F23E2" w:rsidRDefault="009379B7" w:rsidP="00864D11">
      <w:pPr>
        <w:spacing w:line="27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»</w:t>
      </w:r>
      <w:r w:rsidR="0023507E" w:rsidRPr="009F23E2">
        <w:rPr>
          <w:rFonts w:ascii="Arial" w:hAnsi="Arial" w:cs="Arial"/>
        </w:rPr>
        <w:t>Na navedbe iz sporočila za javnost</w:t>
      </w:r>
      <w:r w:rsidR="00FB45F1">
        <w:rPr>
          <w:rFonts w:ascii="Arial" w:hAnsi="Arial" w:cs="Arial"/>
        </w:rPr>
        <w:t xml:space="preserve">, ki so ga podale </w:t>
      </w:r>
      <w:r w:rsidR="000F13DD">
        <w:rPr>
          <w:rFonts w:ascii="Arial" w:hAnsi="Arial" w:cs="Arial"/>
        </w:rPr>
        <w:t xml:space="preserve">svetniške skupine </w:t>
      </w:r>
      <w:r w:rsidR="00FB45F1" w:rsidRPr="00FB45F1">
        <w:rPr>
          <w:rFonts w:ascii="Arial" w:hAnsi="Arial" w:cs="Arial"/>
        </w:rPr>
        <w:t>SLS</w:t>
      </w:r>
      <w:r w:rsidR="00FB45F1">
        <w:rPr>
          <w:rFonts w:ascii="Arial" w:hAnsi="Arial" w:cs="Arial"/>
        </w:rPr>
        <w:t xml:space="preserve"> (</w:t>
      </w:r>
      <w:r w:rsidR="000148F2">
        <w:rPr>
          <w:rFonts w:ascii="Arial" w:hAnsi="Arial" w:cs="Arial"/>
        </w:rPr>
        <w:t xml:space="preserve">Boštjan Pirc, </w:t>
      </w:r>
      <w:r w:rsidR="00FB45F1">
        <w:rPr>
          <w:rFonts w:ascii="Arial" w:hAnsi="Arial" w:cs="Arial"/>
        </w:rPr>
        <w:t>Janez Barbič, Vlado Grahovac, Matej Libenšek, Kristina Ogorevc Račič)</w:t>
      </w:r>
      <w:r w:rsidR="00FB45F1" w:rsidRPr="00FB45F1">
        <w:rPr>
          <w:rFonts w:ascii="Arial" w:hAnsi="Arial" w:cs="Arial"/>
        </w:rPr>
        <w:t xml:space="preserve">, Gibanje Svoboda </w:t>
      </w:r>
      <w:r w:rsidR="00FB45F1">
        <w:rPr>
          <w:rFonts w:ascii="Arial" w:hAnsi="Arial" w:cs="Arial"/>
        </w:rPr>
        <w:t>(</w:t>
      </w:r>
      <w:r w:rsidR="000148F2">
        <w:rPr>
          <w:rFonts w:ascii="Arial" w:hAnsi="Arial" w:cs="Arial"/>
        </w:rPr>
        <w:t xml:space="preserve">Brigita Piltaver Imperl, </w:t>
      </w:r>
      <w:r w:rsidR="00FB45F1">
        <w:rPr>
          <w:rFonts w:ascii="Arial" w:hAnsi="Arial" w:cs="Arial"/>
        </w:rPr>
        <w:t xml:space="preserve">Tamara Vonta) </w:t>
      </w:r>
      <w:r w:rsidR="00FB45F1" w:rsidRPr="00FB45F1">
        <w:rPr>
          <w:rFonts w:ascii="Arial" w:hAnsi="Arial" w:cs="Arial"/>
        </w:rPr>
        <w:t>in SD</w:t>
      </w:r>
      <w:r w:rsidR="00FB45F1">
        <w:rPr>
          <w:rFonts w:ascii="Arial" w:hAnsi="Arial" w:cs="Arial"/>
        </w:rPr>
        <w:t xml:space="preserve"> (Anton Petrovič, mag. Nataša Šerbec)</w:t>
      </w:r>
      <w:r w:rsidR="00FB45F1" w:rsidRPr="00FB45F1">
        <w:rPr>
          <w:rFonts w:ascii="Arial" w:hAnsi="Arial" w:cs="Arial"/>
        </w:rPr>
        <w:t>, Energično za Krško</w:t>
      </w:r>
      <w:r w:rsidR="00FB45F1">
        <w:rPr>
          <w:rFonts w:ascii="Arial" w:hAnsi="Arial" w:cs="Arial"/>
        </w:rPr>
        <w:t xml:space="preserve"> (</w:t>
      </w:r>
      <w:r w:rsidR="000148F2">
        <w:rPr>
          <w:rFonts w:ascii="Arial" w:hAnsi="Arial" w:cs="Arial"/>
        </w:rPr>
        <w:t xml:space="preserve">Mitja Omerzu, </w:t>
      </w:r>
      <w:r w:rsidR="00FB45F1" w:rsidRPr="00FB45F1">
        <w:rPr>
          <w:rFonts w:ascii="Arial" w:hAnsi="Arial" w:cs="Arial"/>
        </w:rPr>
        <w:t>Jože Kodela</w:t>
      </w:r>
      <w:r w:rsidR="00FB45F1">
        <w:rPr>
          <w:rFonts w:ascii="Arial" w:hAnsi="Arial" w:cs="Arial"/>
        </w:rPr>
        <w:t xml:space="preserve">, </w:t>
      </w:r>
      <w:r w:rsidR="00FB45F1" w:rsidRPr="00FB45F1">
        <w:rPr>
          <w:rFonts w:ascii="Arial" w:hAnsi="Arial" w:cs="Arial"/>
        </w:rPr>
        <w:t>Matija Požeg</w:t>
      </w:r>
      <w:r w:rsidR="00FB45F1">
        <w:rPr>
          <w:rFonts w:ascii="Arial" w:hAnsi="Arial" w:cs="Arial"/>
        </w:rPr>
        <w:t>, Irena Virant)</w:t>
      </w:r>
      <w:r w:rsidR="00FB45F1" w:rsidRPr="00FB45F1">
        <w:rPr>
          <w:rFonts w:ascii="Arial" w:hAnsi="Arial" w:cs="Arial"/>
        </w:rPr>
        <w:t>, Obrtno-podjetniška lista</w:t>
      </w:r>
      <w:r w:rsidR="00FB45F1">
        <w:rPr>
          <w:rFonts w:ascii="Arial" w:hAnsi="Arial" w:cs="Arial"/>
        </w:rPr>
        <w:t xml:space="preserve"> (Janja Starc)</w:t>
      </w:r>
      <w:r w:rsidR="00FB45F1" w:rsidRPr="00FB45F1">
        <w:rPr>
          <w:rFonts w:ascii="Arial" w:hAnsi="Arial" w:cs="Arial"/>
        </w:rPr>
        <w:t xml:space="preserve"> ter samostojna svetnica</w:t>
      </w:r>
      <w:r w:rsidR="00FB45F1">
        <w:rPr>
          <w:rFonts w:ascii="Arial" w:hAnsi="Arial" w:cs="Arial"/>
        </w:rPr>
        <w:t xml:space="preserve"> Ivanka Černelič Jurečič </w:t>
      </w:r>
      <w:r w:rsidR="0023507E" w:rsidRPr="009F23E2">
        <w:rPr>
          <w:rFonts w:ascii="Arial" w:hAnsi="Arial" w:cs="Arial"/>
        </w:rPr>
        <w:t xml:space="preserve">odgovarjam: vse očitke </w:t>
      </w:r>
      <w:r w:rsidR="0023507E">
        <w:rPr>
          <w:rFonts w:ascii="Arial" w:hAnsi="Arial" w:cs="Arial"/>
        </w:rPr>
        <w:t>glede</w:t>
      </w:r>
      <w:r w:rsidR="004D6092">
        <w:rPr>
          <w:rFonts w:ascii="Arial" w:hAnsi="Arial" w:cs="Arial"/>
        </w:rPr>
        <w:t xml:space="preserve"> domnevnih</w:t>
      </w:r>
      <w:r w:rsidR="0023507E">
        <w:rPr>
          <w:rFonts w:ascii="Arial" w:hAnsi="Arial" w:cs="Arial"/>
        </w:rPr>
        <w:t xml:space="preserve"> zlorab, nepotizma in koruptivnih ravnanj </w:t>
      </w:r>
      <w:r w:rsidR="0023507E" w:rsidRPr="009F23E2">
        <w:rPr>
          <w:rFonts w:ascii="Arial" w:hAnsi="Arial" w:cs="Arial"/>
        </w:rPr>
        <w:t>zavračam in zanikam.</w:t>
      </w:r>
      <w:r w:rsidR="0023507E">
        <w:rPr>
          <w:rFonts w:ascii="Arial" w:hAnsi="Arial" w:cs="Arial"/>
        </w:rPr>
        <w:t xml:space="preserve"> </w:t>
      </w:r>
      <w:r w:rsidR="004D6092">
        <w:rPr>
          <w:rFonts w:ascii="Arial" w:hAnsi="Arial" w:cs="Arial"/>
        </w:rPr>
        <w:t>Seja občinskega sveta, kjer je bilo na dnevnem redu glasovanje o imenovanju direktorja javnega zavoda LEAD in k</w:t>
      </w:r>
      <w:r w:rsidR="0023507E">
        <w:rPr>
          <w:rFonts w:ascii="Arial" w:hAnsi="Arial" w:cs="Arial"/>
        </w:rPr>
        <w:t xml:space="preserve">orespondenčna seja Občinskega sveta Mestne občine Krško </w:t>
      </w:r>
      <w:r w:rsidR="004D6092">
        <w:rPr>
          <w:rFonts w:ascii="Arial" w:hAnsi="Arial" w:cs="Arial"/>
        </w:rPr>
        <w:t>sta</w:t>
      </w:r>
      <w:r w:rsidR="0023507E">
        <w:rPr>
          <w:rFonts w:ascii="Arial" w:hAnsi="Arial" w:cs="Arial"/>
        </w:rPr>
        <w:t xml:space="preserve"> bil</w:t>
      </w:r>
      <w:r w:rsidR="004D6092">
        <w:rPr>
          <w:rFonts w:ascii="Arial" w:hAnsi="Arial" w:cs="Arial"/>
        </w:rPr>
        <w:t>i</w:t>
      </w:r>
      <w:r w:rsidR="0023507E">
        <w:rPr>
          <w:rFonts w:ascii="Arial" w:hAnsi="Arial" w:cs="Arial"/>
        </w:rPr>
        <w:t xml:space="preserve"> izveden</w:t>
      </w:r>
      <w:r w:rsidR="004D6092">
        <w:rPr>
          <w:rFonts w:ascii="Arial" w:hAnsi="Arial" w:cs="Arial"/>
        </w:rPr>
        <w:t>i</w:t>
      </w:r>
      <w:r w:rsidR="0023507E">
        <w:rPr>
          <w:rFonts w:ascii="Arial" w:hAnsi="Arial" w:cs="Arial"/>
        </w:rPr>
        <w:t xml:space="preserve"> skladno s </w:t>
      </w:r>
      <w:r w:rsidR="000148F2">
        <w:rPr>
          <w:rFonts w:ascii="Arial" w:hAnsi="Arial" w:cs="Arial"/>
        </w:rPr>
        <w:t>Poslovnikom</w:t>
      </w:r>
      <w:r w:rsidR="0023507E">
        <w:rPr>
          <w:rFonts w:ascii="Arial" w:hAnsi="Arial" w:cs="Arial"/>
        </w:rPr>
        <w:t xml:space="preserve"> o delu Občinskega sveta Mestne občine Krško.</w:t>
      </w:r>
      <w:r w:rsidR="0023507E" w:rsidRPr="009F23E2">
        <w:rPr>
          <w:rFonts w:ascii="Arial" w:hAnsi="Arial" w:cs="Arial"/>
        </w:rPr>
        <w:t xml:space="preserve"> Noben uradni ali drug dokument ni bil nikoli prirejen – tudi v tem primeru ne.</w:t>
      </w:r>
    </w:p>
    <w:p w14:paraId="459F6E77" w14:textId="7DD959BC" w:rsidR="0023507E" w:rsidRPr="009F23E2" w:rsidRDefault="0023507E" w:rsidP="00864D11">
      <w:pPr>
        <w:spacing w:line="278" w:lineRule="auto"/>
        <w:jc w:val="both"/>
        <w:rPr>
          <w:rFonts w:ascii="Arial" w:hAnsi="Arial" w:cs="Arial"/>
        </w:rPr>
      </w:pPr>
      <w:r w:rsidRPr="009F23E2">
        <w:rPr>
          <w:rFonts w:ascii="Arial" w:hAnsi="Arial" w:cs="Arial"/>
        </w:rPr>
        <w:t xml:space="preserve">Očitke o politično-interesni povezanosti, nepotizmu in koruptivnih </w:t>
      </w:r>
      <w:r w:rsidR="004D6092">
        <w:rPr>
          <w:rFonts w:ascii="Arial" w:hAnsi="Arial" w:cs="Arial"/>
        </w:rPr>
        <w:t>ravnanj</w:t>
      </w:r>
      <w:r w:rsidRPr="009F23E2">
        <w:rPr>
          <w:rFonts w:ascii="Arial" w:hAnsi="Arial" w:cs="Arial"/>
        </w:rPr>
        <w:t xml:space="preserve"> zavračam</w:t>
      </w:r>
      <w:r w:rsidR="004D6092">
        <w:rPr>
          <w:rFonts w:ascii="Arial" w:hAnsi="Arial" w:cs="Arial"/>
        </w:rPr>
        <w:t>. O</w:t>
      </w:r>
      <w:r w:rsidRPr="009F23E2">
        <w:rPr>
          <w:rFonts w:ascii="Arial" w:hAnsi="Arial" w:cs="Arial"/>
        </w:rPr>
        <w:t xml:space="preserve">b tem ne zanikam, da sem član Društva Modra smer. </w:t>
      </w:r>
      <w:r w:rsidR="000148F2">
        <w:rPr>
          <w:rFonts w:ascii="Arial" w:hAnsi="Arial" w:cs="Arial"/>
        </w:rPr>
        <w:t>D</w:t>
      </w:r>
      <w:r w:rsidRPr="009F23E2">
        <w:rPr>
          <w:rFonts w:ascii="Arial" w:hAnsi="Arial" w:cs="Arial"/>
        </w:rPr>
        <w:t xml:space="preserve">osledno zagovarjam, da se vsi postopki javnih razpisov za kakršnokoli funkcijo v </w:t>
      </w:r>
      <w:r>
        <w:rPr>
          <w:rFonts w:ascii="Arial" w:hAnsi="Arial" w:cs="Arial"/>
        </w:rPr>
        <w:t>m</w:t>
      </w:r>
      <w:r w:rsidRPr="009F23E2">
        <w:rPr>
          <w:rFonts w:ascii="Arial" w:hAnsi="Arial" w:cs="Arial"/>
        </w:rPr>
        <w:t>estni občini Krško</w:t>
      </w:r>
      <w:r w:rsidR="000148F2">
        <w:rPr>
          <w:rFonts w:ascii="Arial" w:hAnsi="Arial" w:cs="Arial"/>
        </w:rPr>
        <w:t>, kakor tudi ostali akti,</w:t>
      </w:r>
      <w:r w:rsidRPr="009F23E2">
        <w:rPr>
          <w:rFonts w:ascii="Arial" w:hAnsi="Arial" w:cs="Arial"/>
        </w:rPr>
        <w:t xml:space="preserve"> izvajajo transparentno, zakonito in neodvisno.</w:t>
      </w:r>
    </w:p>
    <w:p w14:paraId="105DB52F" w14:textId="0BD4F392" w:rsidR="0023507E" w:rsidRDefault="0023507E" w:rsidP="00864D11">
      <w:pPr>
        <w:spacing w:line="278" w:lineRule="auto"/>
        <w:jc w:val="both"/>
        <w:rPr>
          <w:rFonts w:ascii="Arial" w:hAnsi="Arial" w:cs="Arial"/>
        </w:rPr>
      </w:pPr>
      <w:r w:rsidRPr="009F23E2">
        <w:rPr>
          <w:rFonts w:ascii="Arial" w:hAnsi="Arial" w:cs="Arial"/>
        </w:rPr>
        <w:t xml:space="preserve">Glede domnevnih kršitev pravil javnega razpisa poudarjam, da </w:t>
      </w:r>
      <w:r w:rsidRPr="00CC5CF2">
        <w:rPr>
          <w:rFonts w:ascii="Arial" w:hAnsi="Arial" w:cs="Arial"/>
        </w:rPr>
        <w:t xml:space="preserve">kot </w:t>
      </w:r>
      <w:r w:rsidRPr="009F23E2">
        <w:rPr>
          <w:rFonts w:ascii="Arial" w:hAnsi="Arial" w:cs="Arial"/>
        </w:rPr>
        <w:t>župan za objavo razpisa</w:t>
      </w:r>
      <w:r w:rsidR="004D6092">
        <w:rPr>
          <w:rFonts w:ascii="Arial" w:hAnsi="Arial" w:cs="Arial"/>
        </w:rPr>
        <w:t xml:space="preserve"> za direktorja javnega zavoda LEAD</w:t>
      </w:r>
      <w:r w:rsidRPr="009F23E2">
        <w:rPr>
          <w:rFonts w:ascii="Arial" w:hAnsi="Arial" w:cs="Arial"/>
        </w:rPr>
        <w:t xml:space="preserve"> nima</w:t>
      </w:r>
      <w:r w:rsidRPr="00CC5CF2">
        <w:rPr>
          <w:rFonts w:ascii="Arial" w:hAnsi="Arial" w:cs="Arial"/>
        </w:rPr>
        <w:t>m</w:t>
      </w:r>
      <w:r w:rsidRPr="009F23E2">
        <w:rPr>
          <w:rFonts w:ascii="Arial" w:hAnsi="Arial" w:cs="Arial"/>
        </w:rPr>
        <w:t xml:space="preserve"> pristojnosti in v postopku ni</w:t>
      </w:r>
      <w:r w:rsidRPr="00CC5CF2">
        <w:rPr>
          <w:rFonts w:ascii="Arial" w:hAnsi="Arial" w:cs="Arial"/>
        </w:rPr>
        <w:t>sem</w:t>
      </w:r>
      <w:r w:rsidRPr="009F23E2">
        <w:rPr>
          <w:rFonts w:ascii="Arial" w:hAnsi="Arial" w:cs="Arial"/>
        </w:rPr>
        <w:t xml:space="preserve"> sodeloval. Kolikor sem seznanjen, je bil razpis izveden na enak način kot v preteklih letih, pogoji pa niso bili spremenjeni.</w:t>
      </w:r>
    </w:p>
    <w:p w14:paraId="6C67A390" w14:textId="64AD052F" w:rsidR="000148F2" w:rsidRPr="000148F2" w:rsidRDefault="009379B7" w:rsidP="00864D11">
      <w:pPr>
        <w:spacing w:line="278" w:lineRule="auto"/>
        <w:jc w:val="both"/>
        <w:rPr>
          <w:rFonts w:ascii="Arial" w:hAnsi="Arial" w:cs="Arial"/>
          <w:highlight w:val="yellow"/>
        </w:rPr>
      </w:pPr>
      <w:r w:rsidRPr="009379B7">
        <w:rPr>
          <w:rFonts w:ascii="Arial" w:hAnsi="Arial" w:cs="Arial"/>
        </w:rPr>
        <w:t xml:space="preserve">Dodatno želim poudariti, da so imeli svetniki možnost o tej zadevi odločati dvakrat – najprej na redni seji občinskega sveta in nato še na korespondenčni seji. V obeh primerih so imeli možnost glasovati proti predlogu, vendar se del </w:t>
      </w:r>
      <w:r w:rsidR="000148F2">
        <w:rPr>
          <w:rFonts w:ascii="Arial" w:hAnsi="Arial" w:cs="Arial"/>
        </w:rPr>
        <w:t xml:space="preserve">zgoraj navedenih </w:t>
      </w:r>
      <w:r w:rsidRPr="009379B7">
        <w:rPr>
          <w:rFonts w:ascii="Arial" w:hAnsi="Arial" w:cs="Arial"/>
        </w:rPr>
        <w:t>svetnikov</w:t>
      </w:r>
      <w:r w:rsidR="004D6092">
        <w:rPr>
          <w:rFonts w:ascii="Arial" w:hAnsi="Arial" w:cs="Arial"/>
        </w:rPr>
        <w:t xml:space="preserve"> na redni seji občinskega sveta</w:t>
      </w:r>
      <w:r w:rsidRPr="009379B7">
        <w:rPr>
          <w:rFonts w:ascii="Arial" w:hAnsi="Arial" w:cs="Arial"/>
        </w:rPr>
        <w:t xml:space="preserve"> glasovanja</w:t>
      </w:r>
      <w:r w:rsidR="004D6092">
        <w:rPr>
          <w:rFonts w:ascii="Arial" w:hAnsi="Arial" w:cs="Arial"/>
        </w:rPr>
        <w:t xml:space="preserve">, kljub prisotnosti v sejni sobi, </w:t>
      </w:r>
      <w:r w:rsidRPr="009379B7">
        <w:rPr>
          <w:rFonts w:ascii="Arial" w:hAnsi="Arial" w:cs="Arial"/>
        </w:rPr>
        <w:t xml:space="preserve">ni udeležil. </w:t>
      </w:r>
      <w:r w:rsidR="000148F2">
        <w:rPr>
          <w:rFonts w:ascii="Arial" w:hAnsi="Arial" w:cs="Arial"/>
        </w:rPr>
        <w:t>Glede razprave poudarjam, da je bila le-ta omogočena in izvedena v celoti.</w:t>
      </w:r>
      <w:r w:rsidR="004D6092">
        <w:rPr>
          <w:rFonts w:ascii="Arial" w:hAnsi="Arial" w:cs="Arial"/>
        </w:rPr>
        <w:t xml:space="preserve"> </w:t>
      </w:r>
      <w:r w:rsidR="000148F2" w:rsidRPr="000148F2">
        <w:rPr>
          <w:rFonts w:ascii="Arial" w:hAnsi="Arial" w:cs="Arial"/>
        </w:rPr>
        <w:t xml:space="preserve">Ravno ti svetniki, ki naj bi podali kazensko ovadbo, svojega stališča </w:t>
      </w:r>
      <w:r w:rsidR="000148F2">
        <w:rPr>
          <w:rFonts w:ascii="Arial" w:hAnsi="Arial" w:cs="Arial"/>
        </w:rPr>
        <w:t xml:space="preserve">na </w:t>
      </w:r>
      <w:r w:rsidR="000148F2" w:rsidRPr="000148F2">
        <w:rPr>
          <w:rFonts w:ascii="Arial" w:hAnsi="Arial" w:cs="Arial"/>
        </w:rPr>
        <w:t>korespondenčni seji Občinskega sveta Mestne občine Krško niso izrazili in so posledično omogočili sprejem sklepa o izdaji soglasja k imenovanju direktorja javnega zavoda LEAD.</w:t>
      </w:r>
    </w:p>
    <w:p w14:paraId="75FC7967" w14:textId="47357FE5" w:rsidR="0023507E" w:rsidRDefault="000148F2" w:rsidP="00864D11">
      <w:pPr>
        <w:spacing w:line="27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Z</w:t>
      </w:r>
      <w:r w:rsidR="0023507E" w:rsidRPr="009F23E2">
        <w:rPr>
          <w:rFonts w:ascii="Arial" w:hAnsi="Arial" w:cs="Arial"/>
        </w:rPr>
        <w:t xml:space="preserve"> vsebino</w:t>
      </w:r>
      <w:r w:rsidR="009379B7">
        <w:rPr>
          <w:rFonts w:ascii="Arial" w:hAnsi="Arial" w:cs="Arial"/>
        </w:rPr>
        <w:t xml:space="preserve"> kazenske</w:t>
      </w:r>
      <w:r w:rsidR="0023507E" w:rsidRPr="009F23E2">
        <w:rPr>
          <w:rFonts w:ascii="Arial" w:hAnsi="Arial" w:cs="Arial"/>
        </w:rPr>
        <w:t xml:space="preserve"> ovadbe nisem seznanjen, </w:t>
      </w:r>
      <w:r>
        <w:rPr>
          <w:rFonts w:ascii="Arial" w:hAnsi="Arial" w:cs="Arial"/>
        </w:rPr>
        <w:t>zato je v tem trenutku ne morem komentirati</w:t>
      </w:r>
      <w:r w:rsidR="0023507E">
        <w:rPr>
          <w:rFonts w:ascii="Arial" w:hAnsi="Arial" w:cs="Arial"/>
        </w:rPr>
        <w:t>.</w:t>
      </w:r>
    </w:p>
    <w:p w14:paraId="339D3452" w14:textId="431F7F3A" w:rsidR="004D6092" w:rsidRPr="009F23E2" w:rsidRDefault="004D6092" w:rsidP="00864D11">
      <w:pPr>
        <w:spacing w:line="278" w:lineRule="auto"/>
        <w:jc w:val="both"/>
        <w:rPr>
          <w:rFonts w:ascii="Arial" w:hAnsi="Arial" w:cs="Arial"/>
        </w:rPr>
      </w:pPr>
      <w:r w:rsidRPr="000148F2">
        <w:rPr>
          <w:rFonts w:ascii="Arial" w:hAnsi="Arial" w:cs="Arial"/>
        </w:rPr>
        <w:lastRenderedPageBreak/>
        <w:t>Pod črto: nobeno od očitanih dejanj</w:t>
      </w:r>
      <w:r w:rsidR="000148F2" w:rsidRPr="000148F2">
        <w:rPr>
          <w:rFonts w:ascii="Arial" w:hAnsi="Arial" w:cs="Arial"/>
        </w:rPr>
        <w:t xml:space="preserve"> iz sporočila za javnost</w:t>
      </w:r>
      <w:r w:rsidRPr="000148F2">
        <w:rPr>
          <w:rFonts w:ascii="Arial" w:hAnsi="Arial" w:cs="Arial"/>
        </w:rPr>
        <w:t xml:space="preserve"> se ne nanaša na pristojnost in delo župana, česar se svetniki zagotovo zavedajo, oziroma bi se morali zavedati. Sam se zavzemam za drugačno politiko – politiko spoštljive komunikacije, transparentnosti in osredotočenosti na konkretne rešitve za ljudi. Namesto osebnih napadov in zlorabe pravnih postopkov bi morali energijo usmeriti v sodelovanje in razvoj </w:t>
      </w:r>
      <w:r w:rsidR="000148F2" w:rsidRPr="000148F2">
        <w:rPr>
          <w:rFonts w:ascii="Arial" w:hAnsi="Arial" w:cs="Arial"/>
        </w:rPr>
        <w:t>lokalne skupnosti – mestne občine Krško</w:t>
      </w:r>
      <w:r w:rsidRPr="000148F2">
        <w:rPr>
          <w:rFonts w:ascii="Arial" w:hAnsi="Arial" w:cs="Arial"/>
        </w:rPr>
        <w:t>.«</w:t>
      </w:r>
    </w:p>
    <w:bookmarkEnd w:id="0"/>
    <w:p w14:paraId="7AC4DC46" w14:textId="1149D22D" w:rsidR="0077742E" w:rsidRPr="0077742E" w:rsidRDefault="0077742E" w:rsidP="00864D11">
      <w:pPr>
        <w:pStyle w:val="Navadensplet"/>
        <w:spacing w:before="120" w:after="120"/>
        <w:jc w:val="both"/>
        <w:rPr>
          <w:rFonts w:ascii="Arial" w:hAnsi="Arial" w:cs="Arial"/>
        </w:rPr>
      </w:pPr>
    </w:p>
    <w:sectPr w:rsidR="0077742E" w:rsidRPr="0077742E" w:rsidSect="005A7EE6">
      <w:headerReference w:type="default" r:id="rId8"/>
      <w:footerReference w:type="default" r:id="rId9"/>
      <w:pgSz w:w="11906" w:h="16838"/>
      <w:pgMar w:top="1440" w:right="1080" w:bottom="1440" w:left="1080" w:header="283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60DD94" w14:textId="77777777" w:rsidR="00CF1F57" w:rsidRDefault="00CF1F57" w:rsidP="00121477">
      <w:pPr>
        <w:spacing w:after="0" w:line="240" w:lineRule="auto"/>
      </w:pPr>
      <w:r>
        <w:separator/>
      </w:r>
    </w:p>
  </w:endnote>
  <w:endnote w:type="continuationSeparator" w:id="0">
    <w:p w14:paraId="2D37784A" w14:textId="77777777" w:rsidR="00CF1F57" w:rsidRDefault="00CF1F57" w:rsidP="001214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utura PT Book">
    <w:altName w:val="Bahnschrift Light"/>
    <w:panose1 w:val="00000000000000000000"/>
    <w:charset w:val="00"/>
    <w:family w:val="swiss"/>
    <w:notTrueType/>
    <w:pitch w:val="variable"/>
    <w:sig w:usb0="A00002FF" w:usb1="5000204B" w:usb2="00000000" w:usb3="00000000" w:csb0="00000097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inionPro-Regular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amrea"/>
      <w:tblW w:w="10636" w:type="dxa"/>
      <w:jc w:val="center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357"/>
      <w:gridCol w:w="7947"/>
      <w:gridCol w:w="1332"/>
    </w:tblGrid>
    <w:tr w:rsidR="00121477" w:rsidRPr="0090320D" w14:paraId="48F8B679" w14:textId="77777777" w:rsidTr="00121477">
      <w:trPr>
        <w:trHeight w:val="978"/>
        <w:jc w:val="center"/>
      </w:trPr>
      <w:tc>
        <w:tcPr>
          <w:tcW w:w="1357" w:type="dxa"/>
        </w:tcPr>
        <w:p w14:paraId="06FF8AC2" w14:textId="77777777" w:rsidR="00121477" w:rsidRPr="0090320D" w:rsidRDefault="00121477" w:rsidP="00121477">
          <w:pPr>
            <w:pStyle w:val="Noga"/>
            <w:rPr>
              <w:rFonts w:ascii="Arial" w:hAnsi="Arial" w:cs="Arial"/>
              <w:noProof/>
            </w:rPr>
          </w:pPr>
        </w:p>
        <w:p w14:paraId="147AE1E3" w14:textId="77777777" w:rsidR="00121477" w:rsidRPr="0090320D" w:rsidRDefault="00121477" w:rsidP="00121477">
          <w:pPr>
            <w:pStyle w:val="Noga"/>
            <w:rPr>
              <w:rFonts w:ascii="Arial" w:hAnsi="Arial" w:cs="Arial"/>
            </w:rPr>
          </w:pPr>
        </w:p>
      </w:tc>
      <w:tc>
        <w:tcPr>
          <w:tcW w:w="7947" w:type="dxa"/>
        </w:tcPr>
        <w:p w14:paraId="493877CA" w14:textId="77777777" w:rsidR="00121477" w:rsidRPr="0090320D" w:rsidRDefault="00121477" w:rsidP="00121477">
          <w:pPr>
            <w:pStyle w:val="BasicParagraph"/>
            <w:jc w:val="center"/>
            <w:rPr>
              <w:rFonts w:ascii="Arial" w:hAnsi="Arial" w:cs="Arial"/>
              <w:color w:val="767171" w:themeColor="background2" w:themeShade="80"/>
              <w:sz w:val="20"/>
              <w:szCs w:val="20"/>
            </w:rPr>
          </w:pPr>
          <w:r w:rsidRPr="0090320D">
            <w:rPr>
              <w:rFonts w:ascii="Arial" w:hAnsi="Arial" w:cs="Arial"/>
              <w:b/>
              <w:bCs/>
              <w:color w:val="767171" w:themeColor="background2" w:themeShade="80"/>
              <w:sz w:val="20"/>
              <w:szCs w:val="20"/>
            </w:rPr>
            <w:t>Mestna občina Krško</w:t>
          </w:r>
          <w:r w:rsidRPr="0090320D">
            <w:rPr>
              <w:rFonts w:ascii="Arial" w:hAnsi="Arial" w:cs="Arial"/>
              <w:color w:val="767171" w:themeColor="background2" w:themeShade="80"/>
              <w:sz w:val="20"/>
              <w:szCs w:val="20"/>
            </w:rPr>
            <w:t>, Cesta krških žrtev 14, 8270 Krško, Slovenija</w:t>
          </w:r>
        </w:p>
        <w:p w14:paraId="16584E50" w14:textId="77777777" w:rsidR="00121477" w:rsidRPr="0090320D" w:rsidRDefault="00783F6F" w:rsidP="00121477">
          <w:pPr>
            <w:pStyle w:val="BasicParagraph"/>
            <w:jc w:val="center"/>
            <w:rPr>
              <w:rFonts w:ascii="Arial" w:hAnsi="Arial" w:cs="Arial"/>
              <w:color w:val="767171" w:themeColor="background2" w:themeShade="80"/>
              <w:sz w:val="20"/>
              <w:szCs w:val="20"/>
            </w:rPr>
          </w:pPr>
          <w:r w:rsidRPr="0090320D">
            <w:rPr>
              <w:rFonts w:ascii="Arial" w:hAnsi="Arial" w:cs="Arial"/>
              <w:color w:val="767171" w:themeColor="background2" w:themeShade="80"/>
              <w:sz w:val="20"/>
              <w:szCs w:val="20"/>
            </w:rPr>
            <w:t>Kabinet župana</w:t>
          </w:r>
        </w:p>
        <w:p w14:paraId="54C102F1" w14:textId="77777777" w:rsidR="00121477" w:rsidRPr="0090320D" w:rsidRDefault="00121477" w:rsidP="00E05C42">
          <w:pPr>
            <w:pStyle w:val="Noga"/>
            <w:jc w:val="center"/>
            <w:rPr>
              <w:rFonts w:ascii="Arial" w:hAnsi="Arial" w:cs="Arial"/>
              <w:color w:val="767171" w:themeColor="background2" w:themeShade="80"/>
              <w:sz w:val="18"/>
              <w:szCs w:val="18"/>
            </w:rPr>
          </w:pPr>
          <w:r w:rsidRPr="0090320D">
            <w:rPr>
              <w:rFonts w:ascii="Arial" w:hAnsi="Arial" w:cs="Arial"/>
              <w:color w:val="767171" w:themeColor="background2" w:themeShade="80"/>
              <w:sz w:val="18"/>
              <w:szCs w:val="18"/>
            </w:rPr>
            <w:t>T: +386 7 49 81 20</w:t>
          </w:r>
          <w:r w:rsidR="00783F6F" w:rsidRPr="0090320D">
            <w:rPr>
              <w:rFonts w:ascii="Arial" w:hAnsi="Arial" w:cs="Arial"/>
              <w:color w:val="767171" w:themeColor="background2" w:themeShade="80"/>
              <w:sz w:val="18"/>
              <w:szCs w:val="18"/>
            </w:rPr>
            <w:t>1</w:t>
          </w:r>
          <w:r w:rsidRPr="0090320D">
            <w:rPr>
              <w:rFonts w:ascii="Arial" w:hAnsi="Arial" w:cs="Arial"/>
              <w:color w:val="767171" w:themeColor="background2" w:themeShade="80"/>
              <w:sz w:val="18"/>
              <w:szCs w:val="18"/>
            </w:rPr>
            <w:t xml:space="preserve"> | obcina.krsko@krsko.si | www.krsko.si</w:t>
          </w:r>
        </w:p>
      </w:tc>
      <w:tc>
        <w:tcPr>
          <w:tcW w:w="1332" w:type="dxa"/>
        </w:tcPr>
        <w:p w14:paraId="0B9AB404" w14:textId="77777777" w:rsidR="00121477" w:rsidRPr="0090320D" w:rsidRDefault="00121477" w:rsidP="00121477">
          <w:pPr>
            <w:pStyle w:val="Noga"/>
            <w:rPr>
              <w:rFonts w:ascii="Arial" w:hAnsi="Arial" w:cs="Arial"/>
            </w:rPr>
          </w:pPr>
        </w:p>
      </w:tc>
    </w:tr>
  </w:tbl>
  <w:p w14:paraId="087D2291" w14:textId="77777777" w:rsidR="00121477" w:rsidRPr="0090320D" w:rsidRDefault="00121477">
    <w:pPr>
      <w:pStyle w:val="Noga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A906AB" w14:textId="77777777" w:rsidR="00CF1F57" w:rsidRDefault="00CF1F57" w:rsidP="00121477">
      <w:pPr>
        <w:spacing w:after="0" w:line="240" w:lineRule="auto"/>
      </w:pPr>
      <w:r>
        <w:separator/>
      </w:r>
    </w:p>
  </w:footnote>
  <w:footnote w:type="continuationSeparator" w:id="0">
    <w:p w14:paraId="129B3F24" w14:textId="77777777" w:rsidR="00CF1F57" w:rsidRDefault="00CF1F57" w:rsidP="001214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D45E96" w14:textId="77777777" w:rsidR="00121477" w:rsidRPr="0090320D" w:rsidRDefault="00F845A6" w:rsidP="00E05C42">
    <w:pPr>
      <w:pStyle w:val="Glava"/>
      <w:tabs>
        <w:tab w:val="center" w:pos="5233"/>
        <w:tab w:val="left" w:pos="7830"/>
      </w:tabs>
      <w:rPr>
        <w:rFonts w:ascii="Arial" w:hAnsi="Arial" w:cs="Arial"/>
      </w:rPr>
    </w:pPr>
    <w:r w:rsidRPr="0090320D">
      <w:rPr>
        <w:rFonts w:ascii="Arial" w:hAnsi="Arial" w:cs="Arial"/>
        <w:noProof/>
        <w:lang w:eastAsia="sl-SI"/>
      </w:rPr>
      <w:drawing>
        <wp:inline distT="0" distB="0" distL="0" distR="0" wp14:anchorId="11CAC450" wp14:editId="2AD9E07E">
          <wp:extent cx="1678075" cy="969708"/>
          <wp:effectExtent l="0" t="0" r="0" b="1905"/>
          <wp:docPr id="4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rb_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93325" cy="9785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0B96382"/>
    <w:multiLevelType w:val="multilevel"/>
    <w:tmpl w:val="636699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124215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08"/>
  <w:hyphenationZone w:val="425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45EE"/>
    <w:rsid w:val="000148F2"/>
    <w:rsid w:val="00014E01"/>
    <w:rsid w:val="00044F71"/>
    <w:rsid w:val="00074E8B"/>
    <w:rsid w:val="00082311"/>
    <w:rsid w:val="00086C9C"/>
    <w:rsid w:val="000B0BDD"/>
    <w:rsid w:val="000C2D97"/>
    <w:rsid w:val="000E3CAD"/>
    <w:rsid w:val="000F13DD"/>
    <w:rsid w:val="00100569"/>
    <w:rsid w:val="0011719B"/>
    <w:rsid w:val="00121477"/>
    <w:rsid w:val="00126C18"/>
    <w:rsid w:val="00157F01"/>
    <w:rsid w:val="001E4FCD"/>
    <w:rsid w:val="0023507E"/>
    <w:rsid w:val="002C21BC"/>
    <w:rsid w:val="002D636B"/>
    <w:rsid w:val="00321047"/>
    <w:rsid w:val="00321AC0"/>
    <w:rsid w:val="00330AC7"/>
    <w:rsid w:val="0036751A"/>
    <w:rsid w:val="00373255"/>
    <w:rsid w:val="003A088F"/>
    <w:rsid w:val="003A46D2"/>
    <w:rsid w:val="003C14F0"/>
    <w:rsid w:val="00406DAC"/>
    <w:rsid w:val="0045307C"/>
    <w:rsid w:val="004D5625"/>
    <w:rsid w:val="004D6092"/>
    <w:rsid w:val="00555F5F"/>
    <w:rsid w:val="005A7EE6"/>
    <w:rsid w:val="005B4181"/>
    <w:rsid w:val="00606792"/>
    <w:rsid w:val="00627B8D"/>
    <w:rsid w:val="0063103C"/>
    <w:rsid w:val="00653606"/>
    <w:rsid w:val="006667A4"/>
    <w:rsid w:val="00677336"/>
    <w:rsid w:val="006D062F"/>
    <w:rsid w:val="006F137A"/>
    <w:rsid w:val="006F2AAD"/>
    <w:rsid w:val="0077742E"/>
    <w:rsid w:val="00783F6F"/>
    <w:rsid w:val="007A50FB"/>
    <w:rsid w:val="007E6134"/>
    <w:rsid w:val="007E78A6"/>
    <w:rsid w:val="00803A20"/>
    <w:rsid w:val="00852826"/>
    <w:rsid w:val="00864D11"/>
    <w:rsid w:val="00866E0B"/>
    <w:rsid w:val="0089392B"/>
    <w:rsid w:val="008A41A0"/>
    <w:rsid w:val="008B4AB6"/>
    <w:rsid w:val="008C5257"/>
    <w:rsid w:val="008D0466"/>
    <w:rsid w:val="008D1033"/>
    <w:rsid w:val="008D7BDB"/>
    <w:rsid w:val="0090320D"/>
    <w:rsid w:val="009379B7"/>
    <w:rsid w:val="009629F7"/>
    <w:rsid w:val="009A1386"/>
    <w:rsid w:val="009F6484"/>
    <w:rsid w:val="00A148E7"/>
    <w:rsid w:val="00AC21FB"/>
    <w:rsid w:val="00AE31A6"/>
    <w:rsid w:val="00AF0185"/>
    <w:rsid w:val="00B56F21"/>
    <w:rsid w:val="00BB6DF1"/>
    <w:rsid w:val="00BC5540"/>
    <w:rsid w:val="00BD329B"/>
    <w:rsid w:val="00BF26A6"/>
    <w:rsid w:val="00BF4B5B"/>
    <w:rsid w:val="00BF7DE2"/>
    <w:rsid w:val="00C13867"/>
    <w:rsid w:val="00C32CFB"/>
    <w:rsid w:val="00C33476"/>
    <w:rsid w:val="00C40E1C"/>
    <w:rsid w:val="00C622A6"/>
    <w:rsid w:val="00C87C69"/>
    <w:rsid w:val="00C90C3F"/>
    <w:rsid w:val="00CA2EF3"/>
    <w:rsid w:val="00CA4C48"/>
    <w:rsid w:val="00CB45EE"/>
    <w:rsid w:val="00CF1F57"/>
    <w:rsid w:val="00D23F0F"/>
    <w:rsid w:val="00D55943"/>
    <w:rsid w:val="00D85064"/>
    <w:rsid w:val="00DC3E67"/>
    <w:rsid w:val="00DC5269"/>
    <w:rsid w:val="00DD4EF5"/>
    <w:rsid w:val="00E05C42"/>
    <w:rsid w:val="00E14867"/>
    <w:rsid w:val="00E65113"/>
    <w:rsid w:val="00E76969"/>
    <w:rsid w:val="00EC63AA"/>
    <w:rsid w:val="00EC6DAD"/>
    <w:rsid w:val="00ED04DA"/>
    <w:rsid w:val="00EE2922"/>
    <w:rsid w:val="00F30A2E"/>
    <w:rsid w:val="00F53005"/>
    <w:rsid w:val="00F737A4"/>
    <w:rsid w:val="00F83CB3"/>
    <w:rsid w:val="00F845A6"/>
    <w:rsid w:val="00F84723"/>
    <w:rsid w:val="00FB14A7"/>
    <w:rsid w:val="00FB45F1"/>
    <w:rsid w:val="00FD7F09"/>
    <w:rsid w:val="00FF347E"/>
    <w:rsid w:val="00FF5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  <w14:docId w14:val="4ABE8921"/>
  <w15:chartTrackingRefBased/>
  <w15:docId w15:val="{85B6E34D-DAD0-4EE1-B6A8-03ABC6735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Futura PT Book" w:eastAsiaTheme="minorHAnsi" w:hAnsi="Futura PT Book" w:cs="Open Sans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B14A7"/>
    <w:rPr>
      <w:rFonts w:asciiTheme="minorHAnsi" w:hAnsiTheme="minorHAnsi" w:cstheme="minorBidi"/>
    </w:rPr>
  </w:style>
  <w:style w:type="paragraph" w:styleId="Naslov3">
    <w:name w:val="heading 3"/>
    <w:basedOn w:val="Navaden"/>
    <w:next w:val="Navaden"/>
    <w:link w:val="Naslov3Znak"/>
    <w:uiPriority w:val="9"/>
    <w:unhideWhenUsed/>
    <w:qFormat/>
    <w:rsid w:val="00126C1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slov4">
    <w:name w:val="heading 4"/>
    <w:basedOn w:val="Navaden"/>
    <w:link w:val="Naslov4Znak"/>
    <w:uiPriority w:val="9"/>
    <w:qFormat/>
    <w:rsid w:val="00EC63A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121477"/>
    <w:pPr>
      <w:tabs>
        <w:tab w:val="center" w:pos="4536"/>
        <w:tab w:val="right" w:pos="9072"/>
      </w:tabs>
      <w:spacing w:after="0" w:line="240" w:lineRule="auto"/>
    </w:pPr>
    <w:rPr>
      <w:rFonts w:ascii="Futura PT Book" w:hAnsi="Futura PT Book" w:cs="Open Sans"/>
    </w:rPr>
  </w:style>
  <w:style w:type="character" w:customStyle="1" w:styleId="GlavaZnak">
    <w:name w:val="Glava Znak"/>
    <w:basedOn w:val="Privzetapisavaodstavka"/>
    <w:link w:val="Glava"/>
    <w:uiPriority w:val="99"/>
    <w:rsid w:val="00121477"/>
  </w:style>
  <w:style w:type="paragraph" w:styleId="Noga">
    <w:name w:val="footer"/>
    <w:basedOn w:val="Navaden"/>
    <w:link w:val="NogaZnak"/>
    <w:uiPriority w:val="99"/>
    <w:unhideWhenUsed/>
    <w:rsid w:val="00121477"/>
    <w:pPr>
      <w:tabs>
        <w:tab w:val="center" w:pos="4536"/>
        <w:tab w:val="right" w:pos="9072"/>
      </w:tabs>
      <w:spacing w:after="0" w:line="240" w:lineRule="auto"/>
    </w:pPr>
    <w:rPr>
      <w:rFonts w:ascii="Futura PT Book" w:hAnsi="Futura PT Book" w:cs="Open Sans"/>
    </w:rPr>
  </w:style>
  <w:style w:type="character" w:customStyle="1" w:styleId="NogaZnak">
    <w:name w:val="Noga Znak"/>
    <w:basedOn w:val="Privzetapisavaodstavka"/>
    <w:link w:val="Noga"/>
    <w:uiPriority w:val="99"/>
    <w:rsid w:val="00121477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1214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121477"/>
    <w:rPr>
      <w:rFonts w:ascii="Segoe UI" w:hAnsi="Segoe UI" w:cs="Segoe UI"/>
      <w:sz w:val="18"/>
      <w:szCs w:val="18"/>
    </w:rPr>
  </w:style>
  <w:style w:type="paragraph" w:customStyle="1" w:styleId="BasicParagraph">
    <w:name w:val="[Basic Paragraph]"/>
    <w:basedOn w:val="Navaden"/>
    <w:uiPriority w:val="99"/>
    <w:rsid w:val="00121477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Times New Roman" w:hAnsi="MinionPro-Regular" w:cs="MinionPro-Regular"/>
      <w:color w:val="000000"/>
      <w:sz w:val="24"/>
      <w:szCs w:val="24"/>
      <w:lang w:val="en-US" w:eastAsia="sl-SI"/>
    </w:rPr>
  </w:style>
  <w:style w:type="table" w:styleId="Tabelamrea">
    <w:name w:val="Table Grid"/>
    <w:basedOn w:val="Navadnatabela"/>
    <w:uiPriority w:val="39"/>
    <w:rsid w:val="001214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rezrazmikov">
    <w:name w:val="No Spacing"/>
    <w:uiPriority w:val="1"/>
    <w:qFormat/>
    <w:rsid w:val="00FB14A7"/>
    <w:pPr>
      <w:spacing w:after="0" w:line="240" w:lineRule="auto"/>
    </w:pPr>
    <w:rPr>
      <w:rFonts w:asciiTheme="minorHAnsi" w:hAnsiTheme="minorHAnsi" w:cstheme="minorBidi"/>
    </w:rPr>
  </w:style>
  <w:style w:type="character" w:styleId="Hiperpovezava">
    <w:name w:val="Hyperlink"/>
    <w:basedOn w:val="Privzetapisavaodstavka"/>
    <w:uiPriority w:val="99"/>
    <w:unhideWhenUsed/>
    <w:rsid w:val="002D636B"/>
    <w:rPr>
      <w:color w:val="0563C1" w:themeColor="hyperlink"/>
      <w:u w:val="single"/>
    </w:rPr>
  </w:style>
  <w:style w:type="character" w:styleId="Krepko">
    <w:name w:val="Strong"/>
    <w:basedOn w:val="Privzetapisavaodstavka"/>
    <w:uiPriority w:val="22"/>
    <w:qFormat/>
    <w:rsid w:val="002D636B"/>
    <w:rPr>
      <w:b/>
      <w:bCs/>
    </w:rPr>
  </w:style>
  <w:style w:type="character" w:styleId="SledenaHiperpovezava">
    <w:name w:val="FollowedHyperlink"/>
    <w:basedOn w:val="Privzetapisavaodstavka"/>
    <w:uiPriority w:val="99"/>
    <w:semiHidden/>
    <w:unhideWhenUsed/>
    <w:rsid w:val="005A7EE6"/>
    <w:rPr>
      <w:color w:val="954F72" w:themeColor="followedHyperlink"/>
      <w:u w:val="single"/>
    </w:rPr>
  </w:style>
  <w:style w:type="paragraph" w:styleId="Navadensplet">
    <w:name w:val="Normal (Web)"/>
    <w:basedOn w:val="Navaden"/>
    <w:uiPriority w:val="99"/>
    <w:unhideWhenUsed/>
    <w:rsid w:val="00866E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styleId="Poudarek">
    <w:name w:val="Emphasis"/>
    <w:basedOn w:val="Privzetapisavaodstavka"/>
    <w:uiPriority w:val="20"/>
    <w:qFormat/>
    <w:rsid w:val="001E4FCD"/>
    <w:rPr>
      <w:i/>
      <w:iCs/>
    </w:rPr>
  </w:style>
  <w:style w:type="character" w:customStyle="1" w:styleId="Naslov4Znak">
    <w:name w:val="Naslov 4 Znak"/>
    <w:basedOn w:val="Privzetapisavaodstavka"/>
    <w:link w:val="Naslov4"/>
    <w:uiPriority w:val="9"/>
    <w:rsid w:val="00EC63AA"/>
    <w:rPr>
      <w:rFonts w:ascii="Times New Roman" w:eastAsia="Times New Roman" w:hAnsi="Times New Roman" w:cs="Times New Roman"/>
      <w:b/>
      <w:bCs/>
      <w:sz w:val="24"/>
      <w:szCs w:val="24"/>
      <w:lang w:eastAsia="sl-SI"/>
    </w:rPr>
  </w:style>
  <w:style w:type="character" w:customStyle="1" w:styleId="whitespace-normal">
    <w:name w:val="whitespace-normal"/>
    <w:basedOn w:val="Privzetapisavaodstavka"/>
    <w:rsid w:val="006F137A"/>
  </w:style>
  <w:style w:type="character" w:customStyle="1" w:styleId="Naslov3Znak">
    <w:name w:val="Naslov 3 Znak"/>
    <w:basedOn w:val="Privzetapisavaodstavka"/>
    <w:link w:val="Naslov3"/>
    <w:uiPriority w:val="9"/>
    <w:rsid w:val="00126C1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1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9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9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9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0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4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86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1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5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1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1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9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5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9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3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8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0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36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4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4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43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1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1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7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4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50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1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2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9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24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1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46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ernesa.sadulai\Desktop\UradniDopis-Arial-K&#381;.DOTX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8BC1B23F-CDD4-4FF6-AB2E-86DBC1F3F7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UradniDopis-Arial-KŽ</Template>
  <TotalTime>148</TotalTime>
  <Pages>2</Pages>
  <Words>540</Words>
  <Characters>3080</Characters>
  <Application>Microsoft Office Word</Application>
  <DocSecurity>0</DocSecurity>
  <Lines>25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Vernesa Sadulai</dc:creator>
  <cp:keywords/>
  <dc:description/>
  <cp:lastModifiedBy>Vernesa Sadulai</cp:lastModifiedBy>
  <cp:revision>12</cp:revision>
  <cp:lastPrinted>2026-04-03T08:44:00Z</cp:lastPrinted>
  <dcterms:created xsi:type="dcterms:W3CDTF">2026-04-02T13:09:00Z</dcterms:created>
  <dcterms:modified xsi:type="dcterms:W3CDTF">2026-04-03T10:29:00Z</dcterms:modified>
</cp:coreProperties>
</file>